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7A5" w:rsidRDefault="00B617A5" w:rsidP="00482C5F"/>
    <w:p w:rsidR="00B617A5" w:rsidRDefault="00B617A5" w:rsidP="00482C5F">
      <w:r>
        <w:tab/>
      </w:r>
    </w:p>
    <w:p w:rsidR="00B617A5" w:rsidRPr="00482C5F" w:rsidRDefault="00B617A5" w:rsidP="00482C5F">
      <w:pPr>
        <w:rPr>
          <w:rFonts w:ascii="Times New Roman" w:hAnsi="Times New Roman"/>
          <w:b/>
          <w:sz w:val="28"/>
          <w:szCs w:val="24"/>
        </w:rPr>
      </w:pPr>
      <w:r w:rsidRPr="00482C5F">
        <w:rPr>
          <w:rFonts w:ascii="Times New Roman" w:hAnsi="Times New Roman"/>
          <w:b/>
          <w:sz w:val="28"/>
          <w:szCs w:val="24"/>
        </w:rPr>
        <w:t>Развлечение в старшей группе «Сороки-жаворонки»</w:t>
      </w:r>
    </w:p>
    <w:p w:rsidR="00B617A5" w:rsidRPr="00482C5F" w:rsidRDefault="00B617A5" w:rsidP="00482C5F">
      <w:pPr>
        <w:rPr>
          <w:rFonts w:ascii="Times New Roman" w:hAnsi="Times New Roman"/>
          <w:b/>
          <w:sz w:val="24"/>
          <w:szCs w:val="24"/>
        </w:rPr>
      </w:pPr>
      <w:r w:rsidRPr="00482C5F">
        <w:rPr>
          <w:rFonts w:ascii="Times New Roman" w:hAnsi="Times New Roman"/>
          <w:b/>
          <w:sz w:val="24"/>
          <w:szCs w:val="24"/>
        </w:rPr>
        <w:t>Задачи: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расширять и обогащать знания детей о традициях русского народа;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развивать интерес к русскому фольклору через русские весенние заклички;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закреплять знания детей о перелетных птицах; создать атмосферу русского гостеприимства за столом и группе;</w:t>
      </w:r>
    </w:p>
    <w:p w:rsidR="00B617A5" w:rsidRPr="00482C5F" w:rsidRDefault="00B617A5" w:rsidP="00482C5F">
      <w:pPr>
        <w:rPr>
          <w:rFonts w:ascii="Times New Roman" w:hAnsi="Times New Roman"/>
          <w:b/>
          <w:sz w:val="24"/>
          <w:szCs w:val="24"/>
        </w:rPr>
      </w:pPr>
      <w:r w:rsidRPr="00482C5F">
        <w:rPr>
          <w:rFonts w:ascii="Times New Roman" w:hAnsi="Times New Roman"/>
          <w:b/>
          <w:sz w:val="24"/>
          <w:szCs w:val="24"/>
        </w:rPr>
        <w:t>Ход развлечения:</w:t>
      </w:r>
      <w:bookmarkStart w:id="0" w:name="_GoBack"/>
      <w:bookmarkEnd w:id="0"/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Воспитатель: Здравствуйте, гости дорогие! Давно Вас жду поджидаю, праздник не начинаю!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- Долго длиться зимняя пора. Уже пронеслись веселые праздники: Рождество и Масленица, уже надоело слушать завывания вьюг да метелей, все мечтают о том, что тепло прогонит стужу лютую. И вот, чтобы приблизить радостную пору весеннего обновления, люди придумали еще один обряд - закликание весны. В народе так и говорили об этом дне: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- Когда вода разольется, когда лес зазеленится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- Когда птицы прилетают, тогда и весна наступает.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Хоровод: "Веснянка"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Дети читают стихи: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1. Благослови, мати, весну закликати!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2. Весна, весна проснись ото сна!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А ты, зима, ступай за моря!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Пусть зима уходит в прок!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Весну пустим на порог!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3. Нам, зима, ты надоела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И весь хлеб у нас поела,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Все дрова у нас пожгла,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С крыш солому унесла!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4. Весна, весна, проснись ото сна!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Нам зима наскучила,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Холодом измучила!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Воспитатель: В марте хозяйки пекли из остатков пшеничной муки маленькие шарики и каждый день выбрасывали их по одному на улицу, уговаривая мороз отведать угощение.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Дети: Мороз красный нос, вот тебе хлеб и овес!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А теперь убирайся на север отправляйся!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Воспитатель: Давайте, ребята, поможем зиме уйти до следующего года, споем весеннююзакличку: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Весна, весна, весенний денек,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Весенний денек, где зарождается?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 долинах, оврагах зарождается,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Меж двух гор весна появляется!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Воспитатель: Весна! Весна благодатная! Весна долгожданная! О весне складывали стихи, пели песни, устраивали народные гуляния, призывали солнце красное скорее растопить зимний снег.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Дети читают стихи.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1. Солнышко, выгляни красное высвети!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К нам на праздник приходи, да весну разбуди!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2. Гори солнце, ярче! Лето будет жарче,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А зима теплее, а весна милее.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3. Солнышко, солнышко, красное ведрышко!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Выгляни из-за горы, да до весенней поры! (Выходит девочка, на груди у нее солнышко)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Солнышко: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Я - солнышко лучистое, тепло и свет несу,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Улыбки возвращаю вам, и радость всем дарю!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Воспитатель: Спасибо солнышко, что заглянуло к нам на праздник. Будь у нас гостем дорогим. А мы весну встречаем, птичек закликаем! Недаром в народе говорили:"Сорок сороков летят, весну несут. "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- Ребята давайте с вами поиграем в народную игру "Гори, гори ясно"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Воспитатель: А ну-ка, отгадайте, какие птицы вестники весны? Послушайте загадки: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1. Черный, проворный, кричит "крак", червякам враг! (Грач)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2. Спереди у птички шильце, позади у птички вильце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Птичка мала, да за морем была! (Ласточка)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3. Стоит ствол, на стволе кол.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На колу - дворец, во дворце - певец! Кто это? (Скрорец)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4. Когда весенний лес весну торжественно встречает,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Колдунья серая усердно годы нам считает... (Ккушка)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5. Он тоже серенький на вид, но очень пеньем знаменит.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Он соло пел среди ветвей, певца назвали... (Соловей)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Воспитатель: Но больше всего люди любили звонкого певца - жаворонка, который своими переливчатыми трелями заставлял природу пробудиться от зимнего сна. 22 марта, когда день становился по длине равен ночи, в каждом доме пекли из теста птичек - жаворонков, мазали их сладким душистым медом. Детишки лепили птиц из глины, мастерили из тряпочек. Празднично одетые девушки и дети ходили по деревне и пели песни - заклички.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- Ребята</w:t>
      </w:r>
      <w:r>
        <w:rPr>
          <w:rFonts w:ascii="Times New Roman" w:hAnsi="Times New Roman"/>
          <w:sz w:val="24"/>
          <w:szCs w:val="24"/>
        </w:rPr>
        <w:t>, давайте и мы испечем жаворонков. (Дети вместе с воспитателем лепят из теста жаворонков).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Давайте споем весенниезаклички. 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1. Жаворонушки, прилетайте!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Весну красную закликайте.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Чтобы снеги покатились,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 речке воды появились.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2. Принесите весну на своем хвосту,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На сохе, на бороне, на овсяном снопе.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3. Птички прилетайте!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Гнездышки свивайте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Летите, залетайте,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Весну прославляйте!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Воспитатель: Ребята, сегодня мы с вами зиму и мороз проводили.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- Весну красную и солнце ясное встретили, весенних птичек закликали.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- А теперь давайте продолжим наш праздник за праздничным чаепитием.</w:t>
      </w:r>
    </w:p>
    <w:p w:rsidR="00B617A5" w:rsidRPr="00482C5F" w:rsidRDefault="00B617A5" w:rsidP="00482C5F">
      <w:pPr>
        <w:rPr>
          <w:rFonts w:ascii="Times New Roman" w:hAnsi="Times New Roman"/>
          <w:sz w:val="24"/>
          <w:szCs w:val="24"/>
        </w:rPr>
      </w:pPr>
      <w:r w:rsidRPr="00482C5F">
        <w:rPr>
          <w:rFonts w:ascii="Times New Roman" w:hAnsi="Times New Roman"/>
          <w:sz w:val="24"/>
          <w:szCs w:val="24"/>
        </w:rPr>
        <w:t>- Проходи, пожалуйста, за стол.</w:t>
      </w:r>
    </w:p>
    <w:p w:rsidR="00B617A5" w:rsidRDefault="00B617A5" w:rsidP="00482C5F">
      <w:pPr>
        <w:rPr>
          <w:rFonts w:ascii="Times New Roman" w:hAnsi="Times New Roman"/>
          <w:sz w:val="24"/>
          <w:szCs w:val="24"/>
        </w:rPr>
      </w:pPr>
    </w:p>
    <w:p w:rsidR="00B617A5" w:rsidRDefault="00B617A5" w:rsidP="00482C5F">
      <w:pPr>
        <w:rPr>
          <w:rFonts w:ascii="Times New Roman" w:hAnsi="Times New Roman"/>
          <w:sz w:val="24"/>
          <w:szCs w:val="24"/>
        </w:rPr>
      </w:pPr>
    </w:p>
    <w:p w:rsidR="00B617A5" w:rsidRPr="005A4195" w:rsidRDefault="00B617A5" w:rsidP="00482C5F">
      <w:pPr>
        <w:rPr>
          <w:rFonts w:ascii="Times New Roman" w:hAnsi="Times New Roman"/>
          <w:sz w:val="24"/>
          <w:szCs w:val="24"/>
        </w:rPr>
      </w:pPr>
      <w:r w:rsidRPr="005A4195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69pt">
            <v:imagedata r:id="rId4" o:title=""/>
          </v:shape>
        </w:pict>
      </w:r>
    </w:p>
    <w:sectPr w:rsidR="00B617A5" w:rsidRPr="005A4195" w:rsidSect="009D1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2C5F"/>
    <w:rsid w:val="00151D24"/>
    <w:rsid w:val="00482C5F"/>
    <w:rsid w:val="005A4195"/>
    <w:rsid w:val="00743F3B"/>
    <w:rsid w:val="009D1338"/>
    <w:rsid w:val="00B61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3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4</Pages>
  <Words>607</Words>
  <Characters>3464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2015-06-23T13:54:00Z</dcterms:created>
  <dcterms:modified xsi:type="dcterms:W3CDTF">2015-06-24T05:18:00Z</dcterms:modified>
</cp:coreProperties>
</file>